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5Dark-Accent1"/>
        <w:tblW w:w="5000" w:type="pct"/>
        <w:tblLook w:val="04A0" w:firstRow="1" w:lastRow="0" w:firstColumn="1" w:lastColumn="0" w:noHBand="0" w:noVBand="1"/>
      </w:tblPr>
      <w:tblGrid>
        <w:gridCol w:w="1839"/>
        <w:gridCol w:w="1418"/>
        <w:gridCol w:w="1275"/>
        <w:gridCol w:w="1417"/>
        <w:gridCol w:w="1969"/>
        <w:gridCol w:w="1432"/>
      </w:tblGrid>
      <w:tr w:rsidR="000172E5" w:rsidRPr="0083675E" w14:paraId="6179E04D" w14:textId="77777777" w:rsidTr="00774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5427472" w14:textId="480DFA15" w:rsidR="000172E5" w:rsidRPr="0083675E" w:rsidRDefault="0083675E" w:rsidP="0083675E">
            <w:pPr>
              <w:pStyle w:val="Heading1"/>
              <w:outlineLvl w:val="0"/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Student Information</w:t>
            </w:r>
          </w:p>
        </w:tc>
      </w:tr>
      <w:tr w:rsidR="000172E5" w:rsidRPr="0083675E" w14:paraId="447859FD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  <w:sz w:val="21"/>
              <w:szCs w:val="21"/>
            </w:rPr>
            <w:id w:val="1621259925"/>
            <w:placeholder>
              <w:docPart w:val="521885E2533E48B783081387F732B26C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1B9ECE3B" w14:textId="77777777" w:rsidR="000172E5" w:rsidRPr="0083675E" w:rsidRDefault="007147D7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First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365A6242" w14:textId="77777777" w:rsidR="000172E5" w:rsidRPr="0083675E" w:rsidRDefault="000172E5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172E5" w:rsidRPr="0083675E" w14:paraId="3E0A5090" w14:textId="77777777" w:rsidTr="009A086F">
        <w:sdt>
          <w:sdtPr>
            <w:rPr>
              <w:rFonts w:ascii="Times New Roman" w:hAnsi="Times New Roman" w:cs="Times New Roman"/>
              <w:sz w:val="21"/>
              <w:szCs w:val="21"/>
            </w:rPr>
            <w:id w:val="-1470592894"/>
            <w:placeholder>
              <w:docPart w:val="42E5FC3941564F5C8166E4F57EE6148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58211AD9" w14:textId="77777777" w:rsidR="000172E5" w:rsidRPr="0083675E" w:rsidRDefault="007147D7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Last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090FCBCE" w14:textId="77777777" w:rsidR="000172E5" w:rsidRPr="0083675E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21015F01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2CC17D07" w14:textId="33EF875A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Telephone</w:t>
            </w:r>
          </w:p>
        </w:tc>
        <w:tc>
          <w:tcPr>
            <w:tcW w:w="4017" w:type="pct"/>
            <w:gridSpan w:val="5"/>
          </w:tcPr>
          <w:p w14:paraId="7D2F7751" w14:textId="77777777" w:rsidR="0083675E" w:rsidRPr="0083675E" w:rsidRDefault="0083675E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3FBD43FF" w14:textId="77777777" w:rsidTr="009A0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7E3C2D92" w14:textId="725CB7D2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Home Address</w:t>
            </w:r>
          </w:p>
        </w:tc>
        <w:tc>
          <w:tcPr>
            <w:tcW w:w="4017" w:type="pct"/>
            <w:gridSpan w:val="5"/>
          </w:tcPr>
          <w:p w14:paraId="65AD2DA7" w14:textId="77777777" w:rsidR="0083675E" w:rsidRPr="0083675E" w:rsidRDefault="0083675E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172E5" w:rsidRPr="0083675E" w14:paraId="28526DC3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  <w:sz w:val="21"/>
              <w:szCs w:val="21"/>
            </w:rPr>
            <w:id w:val="1334104394"/>
            <w:placeholder>
              <w:docPart w:val="89A3FE49E8BB42EEA14D11156647C5F5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4CA67783" w14:textId="77777777" w:rsidR="000172E5" w:rsidRPr="0083675E" w:rsidRDefault="007147D7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Email</w:t>
                </w:r>
              </w:p>
            </w:tc>
          </w:sdtContent>
        </w:sdt>
        <w:tc>
          <w:tcPr>
            <w:tcW w:w="4017" w:type="pct"/>
            <w:gridSpan w:val="5"/>
          </w:tcPr>
          <w:p w14:paraId="2943C7BD" w14:textId="77777777" w:rsidR="000172E5" w:rsidRPr="0083675E" w:rsidRDefault="000172E5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37FE167E" w14:textId="77777777" w:rsidTr="007743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14:paraId="492F55DF" w14:textId="77777777" w:rsidR="0083675E" w:rsidRPr="0083675E" w:rsidRDefault="0083675E" w:rsidP="00311D4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7F615986" w14:textId="77777777" w:rsidTr="00774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7902E6E8" w14:textId="16B70BA6" w:rsidR="0083675E" w:rsidRPr="0083675E" w:rsidRDefault="0083675E" w:rsidP="00743ED3">
            <w:pPr>
              <w:pStyle w:val="Heading1"/>
              <w:outlineLvl w:val="0"/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Parental Information (Mother), if applicable</w:t>
            </w:r>
          </w:p>
        </w:tc>
      </w:tr>
      <w:tr w:rsidR="007743D9" w:rsidRPr="0083675E" w14:paraId="4C0774D8" w14:textId="77777777" w:rsidTr="009A086F">
        <w:sdt>
          <w:sdtPr>
            <w:rPr>
              <w:rFonts w:ascii="Times New Roman" w:hAnsi="Times New Roman" w:cs="Times New Roman"/>
              <w:sz w:val="21"/>
              <w:szCs w:val="21"/>
            </w:rPr>
            <w:id w:val="-2097164271"/>
            <w:placeholder>
              <w:docPart w:val="8681181CCD1E463B9EC2CBB0BB2A75E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54B464A3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First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27859DE7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5A6A7F26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  <w:sz w:val="21"/>
              <w:szCs w:val="21"/>
            </w:rPr>
            <w:id w:val="2134524096"/>
            <w:placeholder>
              <w:docPart w:val="6A281F60408440E3ACDBAA10F6F1573D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551A58B6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Last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6ECA1A93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B4A27" w:rsidRPr="0083675E" w14:paraId="2A594C86" w14:textId="77777777" w:rsidTr="009A0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429CB77C" w14:textId="77777777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Telephone</w:t>
            </w:r>
          </w:p>
        </w:tc>
        <w:tc>
          <w:tcPr>
            <w:tcW w:w="4017" w:type="pct"/>
            <w:gridSpan w:val="5"/>
          </w:tcPr>
          <w:p w14:paraId="1137F25B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10F3A6B9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  <w:sz w:val="21"/>
              <w:szCs w:val="21"/>
            </w:rPr>
            <w:id w:val="1803429348"/>
            <w:placeholder>
              <w:docPart w:val="CF92FAEBC2CF49F383682473D195CBA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3ED984C0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Email</w:t>
                </w:r>
              </w:p>
            </w:tc>
          </w:sdtContent>
        </w:sdt>
        <w:tc>
          <w:tcPr>
            <w:tcW w:w="4017" w:type="pct"/>
            <w:gridSpan w:val="5"/>
          </w:tcPr>
          <w:p w14:paraId="39C68BF2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B4A27" w:rsidRPr="0083675E" w14:paraId="7BDD662A" w14:textId="77777777" w:rsidTr="009A086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3DF5ACCC" w14:textId="77777777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  <w:p w14:paraId="731EBE7C" w14:textId="71B4BE4E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Education</w:t>
            </w:r>
          </w:p>
        </w:tc>
        <w:tc>
          <w:tcPr>
            <w:tcW w:w="4017" w:type="pct"/>
            <w:gridSpan w:val="5"/>
          </w:tcPr>
          <w:p w14:paraId="7D7E9314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0C887535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59E7E10E" w14:textId="77777777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</w:p>
          <w:p w14:paraId="35CB188B" w14:textId="674840B9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Hometown</w:t>
            </w:r>
          </w:p>
        </w:tc>
        <w:tc>
          <w:tcPr>
            <w:tcW w:w="4017" w:type="pct"/>
            <w:gridSpan w:val="5"/>
          </w:tcPr>
          <w:p w14:paraId="4B796E47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38B98005" w14:textId="77777777" w:rsidTr="009A0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40FB5AAC" w14:textId="77777777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E48F144" w14:textId="10BA0C6F" w:rsidR="0083675E" w:rsidRPr="0083675E" w:rsidRDefault="0083675E" w:rsidP="0083675E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First Generation Uni?</w:t>
            </w:r>
          </w:p>
        </w:tc>
        <w:tc>
          <w:tcPr>
            <w:tcW w:w="4017" w:type="pct"/>
            <w:gridSpan w:val="5"/>
          </w:tcPr>
          <w:p w14:paraId="1F5C7321" w14:textId="47A889B7" w:rsidR="0083675E" w:rsidRPr="007743D9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7743D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  <w:tr w:rsidR="0083675E" w:rsidRPr="0083675E" w14:paraId="1DC1D17A" w14:textId="77777777" w:rsidTr="00774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14:paraId="77A55BDB" w14:textId="77777777" w:rsidR="0083675E" w:rsidRPr="0083675E" w:rsidRDefault="0083675E" w:rsidP="00743ED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76617B27" w14:textId="77777777" w:rsidTr="007743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F8E04F8" w14:textId="6776AB9D" w:rsidR="0083675E" w:rsidRPr="0083675E" w:rsidRDefault="0083675E" w:rsidP="00743ED3">
            <w:pPr>
              <w:pStyle w:val="Heading1"/>
              <w:outlineLvl w:val="0"/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Parental Information (Father), if applicable</w:t>
            </w:r>
          </w:p>
        </w:tc>
      </w:tr>
      <w:tr w:rsidR="007743D9" w:rsidRPr="0083675E" w14:paraId="6798A3DB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  <w:sz w:val="21"/>
              <w:szCs w:val="21"/>
            </w:rPr>
            <w:id w:val="2074697952"/>
            <w:placeholder>
              <w:docPart w:val="E99A75E1A56E4072A890D8EF507B5F0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14BE77F0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First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6A0BF3E6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63120C98" w14:textId="77777777" w:rsidTr="009A086F">
        <w:sdt>
          <w:sdtPr>
            <w:rPr>
              <w:rFonts w:ascii="Times New Roman" w:hAnsi="Times New Roman" w:cs="Times New Roman"/>
              <w:sz w:val="21"/>
              <w:szCs w:val="21"/>
            </w:rPr>
            <w:id w:val="-1145050898"/>
            <w:placeholder>
              <w:docPart w:val="33A13BE61CF7457CA12888C0C7E3E5DD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65D2F893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Last Name</w:t>
                </w:r>
              </w:p>
            </w:tc>
          </w:sdtContent>
        </w:sdt>
        <w:tc>
          <w:tcPr>
            <w:tcW w:w="4017" w:type="pct"/>
            <w:gridSpan w:val="5"/>
          </w:tcPr>
          <w:p w14:paraId="69970E72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7D6BD1BD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467A139C" w14:textId="77777777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Telephone</w:t>
            </w:r>
          </w:p>
        </w:tc>
        <w:tc>
          <w:tcPr>
            <w:tcW w:w="4017" w:type="pct"/>
            <w:gridSpan w:val="5"/>
          </w:tcPr>
          <w:p w14:paraId="544F3331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2193CA9A" w14:textId="77777777" w:rsidTr="009A086F">
        <w:sdt>
          <w:sdtPr>
            <w:rPr>
              <w:rFonts w:ascii="Times New Roman" w:hAnsi="Times New Roman" w:cs="Times New Roman"/>
              <w:sz w:val="21"/>
              <w:szCs w:val="21"/>
            </w:rPr>
            <w:id w:val="1900942766"/>
            <w:placeholder>
              <w:docPart w:val="BE8242B170ED490BAB3905DA78574F6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3" w:type="pct"/>
              </w:tcPr>
              <w:p w14:paraId="2C5A31ED" w14:textId="77777777" w:rsidR="0083675E" w:rsidRPr="0083675E" w:rsidRDefault="0083675E" w:rsidP="0083675E">
                <w:pPr>
                  <w:pStyle w:val="NormalIndent"/>
                  <w:ind w:left="0"/>
                  <w:rPr>
                    <w:rFonts w:ascii="Times New Roman" w:hAnsi="Times New Roman" w:cs="Times New Roman"/>
                    <w:sz w:val="21"/>
                    <w:szCs w:val="21"/>
                  </w:rPr>
                </w:pPr>
                <w:r w:rsidRPr="0083675E">
                  <w:rPr>
                    <w:rFonts w:ascii="Times New Roman" w:hAnsi="Times New Roman" w:cs="Times New Roman"/>
                    <w:sz w:val="21"/>
                    <w:szCs w:val="21"/>
                  </w:rPr>
                  <w:t>Email</w:t>
                </w:r>
              </w:p>
            </w:tc>
          </w:sdtContent>
        </w:sdt>
        <w:tc>
          <w:tcPr>
            <w:tcW w:w="4017" w:type="pct"/>
            <w:gridSpan w:val="5"/>
          </w:tcPr>
          <w:p w14:paraId="1B3A2B17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43D9" w:rsidRPr="0083675E" w14:paraId="25599B60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3DD04718" w14:textId="31BDD95B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 xml:space="preserve">Education </w:t>
            </w:r>
          </w:p>
        </w:tc>
        <w:tc>
          <w:tcPr>
            <w:tcW w:w="4017" w:type="pct"/>
            <w:gridSpan w:val="5"/>
          </w:tcPr>
          <w:p w14:paraId="7A4432B1" w14:textId="77777777" w:rsidR="0083675E" w:rsidRPr="0083675E" w:rsidRDefault="0083675E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0A62284C" w14:textId="77777777" w:rsidTr="009A0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2FD94BD4" w14:textId="7FEA77B8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Hometown</w:t>
            </w:r>
          </w:p>
        </w:tc>
        <w:tc>
          <w:tcPr>
            <w:tcW w:w="4017" w:type="pct"/>
            <w:gridSpan w:val="5"/>
          </w:tcPr>
          <w:p w14:paraId="3E3ECD98" w14:textId="77777777" w:rsidR="0083675E" w:rsidRPr="0083675E" w:rsidRDefault="0083675E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3675E" w:rsidRPr="0083675E" w14:paraId="5780550F" w14:textId="77777777" w:rsidTr="009A0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6082BB77" w14:textId="714BF411" w:rsidR="0083675E" w:rsidRPr="0083675E" w:rsidRDefault="0083675E" w:rsidP="0083675E">
            <w:pPr>
              <w:pStyle w:val="NormalIndent"/>
              <w:ind w:left="0"/>
              <w:rPr>
                <w:rFonts w:ascii="Times New Roman" w:hAnsi="Times New Roman" w:cs="Times New Roman"/>
                <w:sz w:val="21"/>
                <w:szCs w:val="21"/>
              </w:rPr>
            </w:pPr>
            <w:r w:rsidRPr="0083675E">
              <w:rPr>
                <w:rFonts w:ascii="Times New Roman" w:hAnsi="Times New Roman" w:cs="Times New Roman"/>
                <w:sz w:val="21"/>
                <w:szCs w:val="21"/>
              </w:rPr>
              <w:t>First Generation Uni?</w:t>
            </w:r>
          </w:p>
        </w:tc>
        <w:tc>
          <w:tcPr>
            <w:tcW w:w="4017" w:type="pct"/>
            <w:gridSpan w:val="5"/>
          </w:tcPr>
          <w:p w14:paraId="125EBCDE" w14:textId="6ECF6522" w:rsidR="0083675E" w:rsidRPr="007743D9" w:rsidRDefault="007743D9" w:rsidP="00743E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7743D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  <w:tr w:rsidR="007743D9" w:rsidRPr="0083675E" w14:paraId="49000FED" w14:textId="77777777" w:rsidTr="00743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707B65DF" w14:textId="43926B83" w:rsidR="007743D9" w:rsidRPr="0083675E" w:rsidRDefault="007743D9" w:rsidP="00743ED3">
            <w:pPr>
              <w:pStyle w:val="Heading1"/>
              <w:outlineLvl w:val="0"/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lastRenderedPageBreak/>
              <w:t xml:space="preserve">Areas of Interests (Please </w:t>
            </w:r>
            <w:r w:rsidR="009A086F"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circle all that apply</w:t>
            </w:r>
            <w:r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)</w:t>
            </w:r>
          </w:p>
        </w:tc>
      </w:tr>
      <w:tr w:rsidR="00DA4714" w:rsidRPr="0083675E" w14:paraId="4F70A331" w14:textId="77777777" w:rsidTr="00DA4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  <w:shd w:val="clear" w:color="auto" w:fill="81BEE9" w:themeFill="accent1" w:themeFillTint="66"/>
          </w:tcPr>
          <w:p w14:paraId="5367D049" w14:textId="204864BF" w:rsidR="00EB4A27" w:rsidRPr="009A086F" w:rsidRDefault="00EB4A27" w:rsidP="009A086F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  <w:t>Mathematics</w:t>
            </w:r>
          </w:p>
        </w:tc>
        <w:tc>
          <w:tcPr>
            <w:tcW w:w="758" w:type="pct"/>
          </w:tcPr>
          <w:p w14:paraId="390A7BB6" w14:textId="5E1E368B" w:rsidR="00EB4A27" w:rsidRPr="009A086F" w:rsidRDefault="00EB4A27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Biology</w:t>
            </w:r>
          </w:p>
        </w:tc>
        <w:tc>
          <w:tcPr>
            <w:tcW w:w="682" w:type="pct"/>
          </w:tcPr>
          <w:p w14:paraId="6238CEE1" w14:textId="0BDE8836" w:rsidR="00EB4A27" w:rsidRPr="009A086F" w:rsidRDefault="00EB4A27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Chemistry</w:t>
            </w:r>
          </w:p>
        </w:tc>
        <w:tc>
          <w:tcPr>
            <w:tcW w:w="758" w:type="pct"/>
          </w:tcPr>
          <w:p w14:paraId="38657ECE" w14:textId="484BFE3F" w:rsidR="00EB4A27" w:rsidRPr="009A086F" w:rsidRDefault="00EB4A27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Physics</w:t>
            </w:r>
          </w:p>
        </w:tc>
        <w:tc>
          <w:tcPr>
            <w:tcW w:w="1053" w:type="pct"/>
          </w:tcPr>
          <w:p w14:paraId="28BE8259" w14:textId="226CF2BA" w:rsidR="00EB4A27" w:rsidRPr="009A086F" w:rsidRDefault="00EB4A27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Medical</w:t>
            </w:r>
          </w:p>
        </w:tc>
        <w:tc>
          <w:tcPr>
            <w:tcW w:w="765" w:type="pct"/>
          </w:tcPr>
          <w:p w14:paraId="7BCBDF4E" w14:textId="77777777" w:rsidR="00EB4A27" w:rsidRDefault="00EB4A27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Engineering</w:t>
            </w:r>
          </w:p>
          <w:p w14:paraId="50AE72A2" w14:textId="65FED204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</w:p>
        </w:tc>
      </w:tr>
      <w:tr w:rsidR="00EB4A27" w:rsidRPr="0083675E" w14:paraId="2311A874" w14:textId="77777777" w:rsidTr="00DA4714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  <w:shd w:val="clear" w:color="auto" w:fill="81BEE9" w:themeFill="accent1" w:themeFillTint="66"/>
          </w:tcPr>
          <w:p w14:paraId="54AD49DF" w14:textId="0DEA284F" w:rsidR="00EB4A27" w:rsidRPr="009A086F" w:rsidRDefault="00EB4A27" w:rsidP="009A086F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  <w:t>Microbiology</w:t>
            </w:r>
          </w:p>
        </w:tc>
        <w:tc>
          <w:tcPr>
            <w:tcW w:w="758" w:type="pct"/>
            <w:shd w:val="clear" w:color="auto" w:fill="81BEE9" w:themeFill="accent1" w:themeFillTint="66"/>
          </w:tcPr>
          <w:p w14:paraId="16F7D6F7" w14:textId="629B8EB7" w:rsidR="00EB4A27" w:rsidRPr="009A086F" w:rsidRDefault="00EB4A27" w:rsidP="009A0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Psychology</w:t>
            </w:r>
          </w:p>
        </w:tc>
        <w:tc>
          <w:tcPr>
            <w:tcW w:w="682" w:type="pct"/>
            <w:shd w:val="clear" w:color="auto" w:fill="81BEE9" w:themeFill="accent1" w:themeFillTint="66"/>
          </w:tcPr>
          <w:p w14:paraId="3CFE8B3C" w14:textId="119BBF33" w:rsidR="00EB4A27" w:rsidRPr="009A086F" w:rsidRDefault="00EB4A27" w:rsidP="009A0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Music</w:t>
            </w:r>
          </w:p>
        </w:tc>
        <w:tc>
          <w:tcPr>
            <w:tcW w:w="758" w:type="pct"/>
            <w:shd w:val="clear" w:color="auto" w:fill="81BEE9" w:themeFill="accent1" w:themeFillTint="66"/>
          </w:tcPr>
          <w:p w14:paraId="0C305DE8" w14:textId="520FFA3C" w:rsidR="00EB4A27" w:rsidRPr="009A086F" w:rsidRDefault="009A086F" w:rsidP="009A0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Painting</w:t>
            </w:r>
          </w:p>
        </w:tc>
        <w:tc>
          <w:tcPr>
            <w:tcW w:w="1053" w:type="pct"/>
            <w:shd w:val="clear" w:color="auto" w:fill="81BEE9" w:themeFill="accent1" w:themeFillTint="66"/>
          </w:tcPr>
          <w:p w14:paraId="368F5058" w14:textId="5049C453" w:rsidR="00EB4A27" w:rsidRPr="009A086F" w:rsidRDefault="009A086F" w:rsidP="009A0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Physical Education</w:t>
            </w:r>
          </w:p>
        </w:tc>
        <w:tc>
          <w:tcPr>
            <w:tcW w:w="765" w:type="pct"/>
            <w:shd w:val="clear" w:color="auto" w:fill="81BEE9" w:themeFill="accent1" w:themeFillTint="66"/>
          </w:tcPr>
          <w:p w14:paraId="330A0940" w14:textId="41641AF3" w:rsidR="00EB4A27" w:rsidRPr="009A086F" w:rsidRDefault="009A086F" w:rsidP="009A0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Business</w:t>
            </w:r>
          </w:p>
        </w:tc>
      </w:tr>
      <w:tr w:rsidR="009A086F" w:rsidRPr="0083675E" w14:paraId="53E30F0B" w14:textId="77777777" w:rsidTr="00DA4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  <w:shd w:val="clear" w:color="auto" w:fill="81BEE9" w:themeFill="accent1" w:themeFillTint="66"/>
          </w:tcPr>
          <w:p w14:paraId="7E5870C5" w14:textId="24800114" w:rsidR="009A086F" w:rsidRPr="009A086F" w:rsidRDefault="009A086F" w:rsidP="009A086F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color w:val="0A273C" w:themeColor="accent1" w:themeShade="80"/>
                <w:sz w:val="21"/>
                <w:szCs w:val="21"/>
              </w:rPr>
              <w:t>Agriculture</w:t>
            </w:r>
          </w:p>
        </w:tc>
        <w:tc>
          <w:tcPr>
            <w:tcW w:w="758" w:type="pct"/>
          </w:tcPr>
          <w:p w14:paraId="21EB236A" w14:textId="7E43EA21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 w:rsidRPr="009A086F"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 xml:space="preserve">Health </w:t>
            </w:r>
            <w:r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Sciences</w:t>
            </w:r>
          </w:p>
        </w:tc>
        <w:tc>
          <w:tcPr>
            <w:tcW w:w="682" w:type="pct"/>
          </w:tcPr>
          <w:p w14:paraId="783AC64D" w14:textId="0DF98182" w:rsid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Carpentry</w:t>
            </w:r>
          </w:p>
          <w:p w14:paraId="54BA5812" w14:textId="0E79F864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</w:p>
        </w:tc>
        <w:tc>
          <w:tcPr>
            <w:tcW w:w="758" w:type="pct"/>
          </w:tcPr>
          <w:p w14:paraId="0BD19E15" w14:textId="0A55600A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Construction</w:t>
            </w:r>
          </w:p>
        </w:tc>
        <w:tc>
          <w:tcPr>
            <w:tcW w:w="1053" w:type="pct"/>
          </w:tcPr>
          <w:p w14:paraId="03AA428E" w14:textId="17D86976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Administrative</w:t>
            </w:r>
          </w:p>
        </w:tc>
        <w:tc>
          <w:tcPr>
            <w:tcW w:w="765" w:type="pct"/>
          </w:tcPr>
          <w:p w14:paraId="35C7FA88" w14:textId="2095CB5F" w:rsidR="009A086F" w:rsidRPr="009A086F" w:rsidRDefault="009A086F" w:rsidP="009A0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A273C" w:themeColor="accent1" w:themeShade="80"/>
                <w:sz w:val="21"/>
                <w:szCs w:val="21"/>
              </w:rPr>
              <w:t>Managerial</w:t>
            </w:r>
          </w:p>
        </w:tc>
      </w:tr>
      <w:tr w:rsidR="007743D9" w:rsidRPr="0083675E" w14:paraId="12B038DE" w14:textId="77777777" w:rsidTr="009A0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pct"/>
          </w:tcPr>
          <w:p w14:paraId="3A4BAC0C" w14:textId="05BF69E8" w:rsidR="007743D9" w:rsidRPr="009A086F" w:rsidRDefault="007743D9" w:rsidP="00743ED3">
            <w:pPr>
              <w:pStyle w:val="NormalIndent"/>
              <w:ind w:left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Other</w:t>
            </w:r>
            <w:r w:rsidR="009A086F">
              <w:rPr>
                <w:rFonts w:ascii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(Specify) </w:t>
            </w:r>
          </w:p>
        </w:tc>
        <w:tc>
          <w:tcPr>
            <w:tcW w:w="4017" w:type="pct"/>
            <w:gridSpan w:val="5"/>
          </w:tcPr>
          <w:p w14:paraId="04141D2F" w14:textId="77777777" w:rsidR="007743D9" w:rsidRPr="0083675E" w:rsidRDefault="007743D9" w:rsidP="00743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7E411A86" w14:textId="1E09F3B8" w:rsidR="00521C44" w:rsidRDefault="00521C44" w:rsidP="009F4CED">
      <w:pPr>
        <w:spacing w:before="0" w:after="0"/>
      </w:pPr>
    </w:p>
    <w:tbl>
      <w:tblPr>
        <w:tblStyle w:val="GridTable5Dark-Accent1"/>
        <w:tblW w:w="4984" w:type="pct"/>
        <w:tblLook w:val="04A0" w:firstRow="1" w:lastRow="0" w:firstColumn="1" w:lastColumn="0" w:noHBand="0" w:noVBand="1"/>
      </w:tblPr>
      <w:tblGrid>
        <w:gridCol w:w="4658"/>
        <w:gridCol w:w="3814"/>
        <w:gridCol w:w="848"/>
      </w:tblGrid>
      <w:tr w:rsidR="00521C44" w:rsidRPr="0083675E" w14:paraId="641C806E" w14:textId="77777777" w:rsidTr="00957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066D594" w14:textId="29D30CA0" w:rsidR="00521C44" w:rsidRPr="0083675E" w:rsidRDefault="00521C44" w:rsidP="00EB4A27">
            <w:pPr>
              <w:pStyle w:val="Heading1"/>
              <w:outlineLvl w:val="0"/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 w:val="0"/>
                <w:sz w:val="21"/>
                <w:szCs w:val="21"/>
              </w:rPr>
              <w:t>Awareness Questions</w:t>
            </w:r>
          </w:p>
        </w:tc>
      </w:tr>
      <w:tr w:rsidR="00521C44" w:rsidRPr="0083675E" w14:paraId="1100FF1C" w14:textId="77777777" w:rsidTr="009571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3477EADB" w14:textId="07695A21" w:rsidR="00521C44" w:rsidRPr="009F4CED" w:rsidRDefault="00D100BE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Have you heard of</w:t>
            </w:r>
            <w:r w:rsidR="00521C44">
              <w:rPr>
                <w:rFonts w:ascii="Times New Roman" w:hAnsi="Times New Roman" w:cs="Times New Roman"/>
                <w:sz w:val="21"/>
                <w:szCs w:val="21"/>
              </w:rPr>
              <w:t xml:space="preserve"> interdisciplinary studies (i.e., majoring in two areas that cross over like mathematics and </w:t>
            </w:r>
            <w:r w:rsidR="009F4CED">
              <w:rPr>
                <w:rFonts w:ascii="Times New Roman" w:hAnsi="Times New Roman" w:cs="Times New Roman"/>
                <w:sz w:val="21"/>
                <w:szCs w:val="21"/>
              </w:rPr>
              <w:t>physics</w:t>
            </w:r>
            <w:r w:rsidR="00521C44">
              <w:rPr>
                <w:rFonts w:ascii="Times New Roman" w:hAnsi="Times New Roman" w:cs="Times New Roman"/>
                <w:sz w:val="21"/>
                <w:szCs w:val="21"/>
              </w:rPr>
              <w:t>)?</w:t>
            </w:r>
          </w:p>
        </w:tc>
        <w:tc>
          <w:tcPr>
            <w:tcW w:w="2501" w:type="pct"/>
            <w:gridSpan w:val="2"/>
          </w:tcPr>
          <w:p w14:paraId="7779A6CD" w14:textId="00FA8D99" w:rsidR="00521C44" w:rsidRPr="009F4CED" w:rsidRDefault="009F4CED" w:rsidP="009F4C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9F4CE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  <w:tr w:rsidR="00521C44" w:rsidRPr="0083675E" w14:paraId="2471B46F" w14:textId="77777777" w:rsidTr="009571FB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E4799BB" w14:textId="078D3255" w:rsidR="00521C44" w:rsidRPr="0083675E" w:rsidRDefault="00D100BE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Have you heard of</w:t>
            </w:r>
            <w:r w:rsidR="00312E57">
              <w:rPr>
                <w:rFonts w:ascii="Times New Roman" w:hAnsi="Times New Roman" w:cs="Times New Roman"/>
                <w:sz w:val="21"/>
                <w:szCs w:val="21"/>
              </w:rPr>
              <w:t xml:space="preserve"> arts and sciences field crossovers (i.e., starting off in arts and being able to cross over in science)?</w:t>
            </w:r>
          </w:p>
        </w:tc>
        <w:tc>
          <w:tcPr>
            <w:tcW w:w="2501" w:type="pct"/>
            <w:gridSpan w:val="2"/>
          </w:tcPr>
          <w:p w14:paraId="4BE17C7D" w14:textId="76A1A24F" w:rsidR="00521C44" w:rsidRPr="0083675E" w:rsidRDefault="00312E57" w:rsidP="009F4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F4CE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  <w:tr w:rsidR="000540BD" w:rsidRPr="0083675E" w14:paraId="066F95C3" w14:textId="77777777" w:rsidTr="009571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A98995F" w14:textId="0A335581" w:rsidR="000540BD" w:rsidRDefault="000540BD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What courses universally are you required to take to enter a science program (choose </w:t>
            </w:r>
            <w:r w:rsidR="004907B8">
              <w:rPr>
                <w:rFonts w:ascii="Times New Roman" w:hAnsi="Times New Roman" w:cs="Times New Roman"/>
                <w:sz w:val="21"/>
                <w:szCs w:val="21"/>
              </w:rPr>
              <w:t>all that apply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)? </w:t>
            </w:r>
          </w:p>
          <w:p w14:paraId="3923C4D1" w14:textId="4974CF6E" w:rsidR="000540BD" w:rsidRPr="0083675E" w:rsidRDefault="00D100BE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Did you know of this</w:t>
            </w:r>
            <w:r w:rsidR="000540BD">
              <w:rPr>
                <w:rFonts w:ascii="Times New Roman" w:hAnsi="Times New Roman" w:cs="Times New Roman"/>
                <w:sz w:val="21"/>
                <w:szCs w:val="21"/>
              </w:rPr>
              <w:t xml:space="preserve"> beforehand? Or did you need to research it?</w:t>
            </w:r>
          </w:p>
        </w:tc>
        <w:tc>
          <w:tcPr>
            <w:tcW w:w="2046" w:type="pct"/>
          </w:tcPr>
          <w:p w14:paraId="29DE42D8" w14:textId="1B43BEED" w:rsidR="000540BD" w:rsidRPr="008C34F0" w:rsidRDefault="000540BD" w:rsidP="008C34F0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Academic Mathematics</w:t>
            </w:r>
            <w:r w:rsidR="009A086F">
              <w:rPr>
                <w:rFonts w:ascii="Times New Roman" w:hAnsi="Times New Roman" w:cs="Times New Roman"/>
                <w:sz w:val="21"/>
                <w:szCs w:val="21"/>
              </w:rPr>
              <w:t xml:space="preserve"> (12)</w:t>
            </w:r>
          </w:p>
          <w:p w14:paraId="7FEBE6B2" w14:textId="2426F6B0" w:rsidR="000540BD" w:rsidRDefault="008C34F0" w:rsidP="000540BD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Academic </w:t>
            </w:r>
            <w:r w:rsidR="000540BD">
              <w:rPr>
                <w:rFonts w:ascii="Times New Roman" w:hAnsi="Times New Roman" w:cs="Times New Roman"/>
                <w:sz w:val="21"/>
                <w:szCs w:val="21"/>
              </w:rPr>
              <w:t>English</w:t>
            </w:r>
            <w:r w:rsidR="009A086F">
              <w:rPr>
                <w:rFonts w:ascii="Times New Roman" w:hAnsi="Times New Roman" w:cs="Times New Roman"/>
                <w:sz w:val="21"/>
                <w:szCs w:val="21"/>
              </w:rPr>
              <w:t xml:space="preserve"> (12)</w:t>
            </w:r>
          </w:p>
          <w:p w14:paraId="0DE2A38E" w14:textId="1549AC2D" w:rsidR="008C34F0" w:rsidRDefault="008C34F0" w:rsidP="000540BD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Academic Physical or Life Science Courses</w:t>
            </w:r>
            <w:r w:rsidR="009A086F">
              <w:rPr>
                <w:rFonts w:ascii="Times New Roman" w:hAnsi="Times New Roman" w:cs="Times New Roman"/>
                <w:sz w:val="21"/>
                <w:szCs w:val="21"/>
              </w:rPr>
              <w:t xml:space="preserve"> (11/12)</w:t>
            </w:r>
          </w:p>
          <w:p w14:paraId="0DB991BA" w14:textId="6BA1BA6B" w:rsidR="008C34F0" w:rsidRDefault="004907B8" w:rsidP="000540BD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Social Science Course </w:t>
            </w:r>
            <w:r w:rsidR="009A086F">
              <w:rPr>
                <w:rFonts w:ascii="Times New Roman" w:hAnsi="Times New Roman" w:cs="Times New Roman"/>
                <w:sz w:val="21"/>
                <w:szCs w:val="21"/>
              </w:rPr>
              <w:t>(1 course)</w:t>
            </w:r>
          </w:p>
        </w:tc>
        <w:tc>
          <w:tcPr>
            <w:tcW w:w="455" w:type="pct"/>
          </w:tcPr>
          <w:p w14:paraId="1F4754F7" w14:textId="77777777" w:rsidR="000540BD" w:rsidRDefault="000540BD" w:rsidP="00054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695C77C" w14:textId="70299F21" w:rsidR="009A086F" w:rsidRDefault="000540BD" w:rsidP="009A086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540B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</w:t>
            </w:r>
          </w:p>
          <w:p w14:paraId="2C424C23" w14:textId="1685D053" w:rsidR="000540BD" w:rsidRPr="000540BD" w:rsidRDefault="000540BD" w:rsidP="009A086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540B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NO</w:t>
            </w:r>
          </w:p>
        </w:tc>
      </w:tr>
      <w:tr w:rsidR="00D100BE" w:rsidRPr="0083675E" w14:paraId="4F478E34" w14:textId="77777777" w:rsidTr="009571FB">
        <w:trPr>
          <w:trHeight w:val="1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A63FA4A" w14:textId="77777777" w:rsidR="00D100BE" w:rsidRPr="00F34E40" w:rsidRDefault="00D100BE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34E40">
              <w:rPr>
                <w:rFonts w:ascii="Times New Roman" w:hAnsi="Times New Roman" w:cs="Times New Roman"/>
                <w:sz w:val="21"/>
                <w:szCs w:val="21"/>
              </w:rPr>
              <w:t xml:space="preserve">Does the opinion of family members </w:t>
            </w:r>
            <w:r w:rsidR="00E578C4" w:rsidRPr="00F34E40">
              <w:rPr>
                <w:rFonts w:ascii="Times New Roman" w:hAnsi="Times New Roman" w:cs="Times New Roman"/>
                <w:sz w:val="21"/>
                <w:szCs w:val="21"/>
              </w:rPr>
              <w:t>influence you over what you will do with your future?</w:t>
            </w:r>
          </w:p>
          <w:p w14:paraId="0B5C2AD0" w14:textId="79C153F2" w:rsidR="00E578C4" w:rsidRPr="00F34E40" w:rsidRDefault="00E578C4" w:rsidP="009F4CED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34E40">
              <w:rPr>
                <w:rFonts w:ascii="Times New Roman" w:hAnsi="Times New Roman" w:cs="Times New Roman"/>
                <w:sz w:val="21"/>
                <w:szCs w:val="21"/>
              </w:rPr>
              <w:t>Explain in space provided</w:t>
            </w:r>
          </w:p>
        </w:tc>
        <w:tc>
          <w:tcPr>
            <w:tcW w:w="2501" w:type="pct"/>
            <w:gridSpan w:val="2"/>
          </w:tcPr>
          <w:p w14:paraId="644F916E" w14:textId="77777777" w:rsidR="00D100BE" w:rsidRDefault="00D100BE" w:rsidP="00054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FC35AF5" w14:textId="77777777" w:rsidR="00E578C4" w:rsidRDefault="00E578C4" w:rsidP="00054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F35B001" w14:textId="77777777" w:rsidR="00E578C4" w:rsidRDefault="00E578C4" w:rsidP="00054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C7F6B63" w14:textId="04857712" w:rsidR="00E578C4" w:rsidRDefault="00E578C4" w:rsidP="00054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578C4" w:rsidRPr="0083675E" w14:paraId="7D7D008F" w14:textId="77777777" w:rsidTr="009571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08F97882" w14:textId="6B1E1000" w:rsidR="00F34E40" w:rsidRPr="00F34E40" w:rsidRDefault="00F34E40" w:rsidP="009571FB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34E40">
              <w:rPr>
                <w:rFonts w:ascii="Times New Roman" w:hAnsi="Times New Roman" w:cs="Times New Roman"/>
                <w:sz w:val="21"/>
                <w:szCs w:val="21"/>
              </w:rPr>
              <w:t>Can a poor-performing student still make it to university?</w:t>
            </w:r>
          </w:p>
        </w:tc>
        <w:tc>
          <w:tcPr>
            <w:tcW w:w="2501" w:type="pct"/>
            <w:gridSpan w:val="2"/>
          </w:tcPr>
          <w:p w14:paraId="6590C25B" w14:textId="0270139E" w:rsidR="00E578C4" w:rsidRDefault="009571FB" w:rsidP="00957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F4CE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  <w:tr w:rsidR="009571FB" w:rsidRPr="0083675E" w14:paraId="6E890AEB" w14:textId="77777777" w:rsidTr="009571FB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2D2C3714" w14:textId="4134CB9B" w:rsidR="009571FB" w:rsidRPr="00F34E40" w:rsidRDefault="009571FB" w:rsidP="009571FB">
            <w:pPr>
              <w:pStyle w:val="NormalIndent"/>
              <w:ind w:left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Do you think your performance now in school will determine your performance 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</w:rPr>
              <w:t>later on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</w:rPr>
              <w:t>?</w:t>
            </w:r>
          </w:p>
        </w:tc>
        <w:tc>
          <w:tcPr>
            <w:tcW w:w="2501" w:type="pct"/>
            <w:gridSpan w:val="2"/>
          </w:tcPr>
          <w:p w14:paraId="1449CEA3" w14:textId="7D716657" w:rsidR="009571FB" w:rsidRDefault="009571FB" w:rsidP="00957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F4CED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YES OR NO</w:t>
            </w:r>
          </w:p>
        </w:tc>
      </w:tr>
    </w:tbl>
    <w:p w14:paraId="78070C00" w14:textId="77777777" w:rsidR="00521C44" w:rsidRPr="0006568A" w:rsidRDefault="00521C44" w:rsidP="00637200"/>
    <w:sectPr w:rsidR="00521C44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7F03" w14:textId="77777777" w:rsidR="002300D1" w:rsidRDefault="002300D1" w:rsidP="000172E5">
      <w:pPr>
        <w:spacing w:after="0" w:line="240" w:lineRule="auto"/>
      </w:pPr>
      <w:r>
        <w:separator/>
      </w:r>
    </w:p>
  </w:endnote>
  <w:endnote w:type="continuationSeparator" w:id="0">
    <w:p w14:paraId="36A5DFA2" w14:textId="77777777" w:rsidR="002300D1" w:rsidRDefault="002300D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473D26-B9DF-4A05-9E4A-D5F03BC734D3}"/>
    <w:embedBold r:id="rId2" w:fontKey="{A51AAC74-48BE-4BD2-9CD7-DCDD26AA726E}"/>
    <w:embedItalic r:id="rId3" w:fontKey="{F4407EF3-A872-4E2C-AC40-08789ED406BF}"/>
    <w:embedBoldItalic r:id="rId4" w:fontKey="{BA84991B-8DD6-43A0-B207-B33AAE1F20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96CC05D-326E-444A-8543-CCB0F2B0A7DF}"/>
    <w:embedBold r:id="rId6" w:fontKey="{AFE1A03C-77EC-4062-B39B-605BA70C5220}"/>
    <w:embedItalic r:id="rId7" w:fontKey="{A9EE42E5-2CB8-4F1B-AA82-CFE7AB4D38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534DD12-B170-43E4-A6C0-B372DAC01D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73756DF-F7EE-475C-A954-E6F77C1E1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8C8A926" w14:textId="77777777" w:rsidTr="007743D9">
      <w:trPr>
        <w:trHeight w:val="845"/>
      </w:trPr>
      <w:tc>
        <w:tcPr>
          <w:tcW w:w="4675" w:type="dxa"/>
          <w:vAlign w:val="center"/>
        </w:tcPr>
        <w:p w14:paraId="0780EF9D" w14:textId="77777777" w:rsidR="007743D9" w:rsidRPr="007743D9" w:rsidRDefault="007743D9" w:rsidP="007743D9">
          <w:pPr>
            <w:pStyle w:val="Footer"/>
            <w:spacing w:before="0"/>
            <w:rPr>
              <w:b/>
              <w:bCs/>
              <w:i/>
              <w:iCs/>
              <w:sz w:val="20"/>
              <w:szCs w:val="20"/>
            </w:rPr>
          </w:pPr>
          <w:r w:rsidRPr="007743D9">
            <w:rPr>
              <w:b/>
              <w:bCs/>
              <w:i/>
              <w:iCs/>
              <w:sz w:val="20"/>
              <w:szCs w:val="20"/>
            </w:rPr>
            <w:t>Imhotep’s Legacy Academy (ILA)</w:t>
          </w:r>
        </w:p>
        <w:p w14:paraId="06389451" w14:textId="2EEFA924" w:rsidR="007743D9" w:rsidRPr="007743D9" w:rsidRDefault="007743D9" w:rsidP="007743D9">
          <w:pPr>
            <w:pStyle w:val="Footer"/>
            <w:spacing w:before="0"/>
            <w:rPr>
              <w:b/>
              <w:bCs/>
              <w:i/>
              <w:iCs/>
            </w:rPr>
          </w:pPr>
          <w:r w:rsidRPr="007743D9">
            <w:rPr>
              <w:b/>
              <w:bCs/>
              <w:i/>
              <w:iCs/>
              <w:sz w:val="20"/>
              <w:szCs w:val="20"/>
            </w:rPr>
            <w:t>Young, Gifted and Black Future Physicists (YGBFP) Initiative</w:t>
          </w:r>
          <w:r w:rsidR="00E83F1C">
            <w:rPr>
              <w:b/>
              <w:bCs/>
              <w:i/>
              <w:iCs/>
            </w:rPr>
            <w:t>, Y2022 Project Document</w:t>
          </w:r>
        </w:p>
      </w:tc>
      <w:tc>
        <w:tcPr>
          <w:tcW w:w="4675" w:type="dxa"/>
          <w:vAlign w:val="center"/>
        </w:tcPr>
        <w:p w14:paraId="439EA910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368BFB01" wp14:editId="60899062">
                <wp:extent cx="1349421" cy="571500"/>
                <wp:effectExtent l="0" t="0" r="3175" b="0"/>
                <wp:docPr id="3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2405" cy="581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0DE49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32AF6" w14:textId="77777777" w:rsidR="002300D1" w:rsidRDefault="002300D1" w:rsidP="000172E5">
      <w:pPr>
        <w:spacing w:after="0" w:line="240" w:lineRule="auto"/>
      </w:pPr>
      <w:r>
        <w:separator/>
      </w:r>
    </w:p>
  </w:footnote>
  <w:footnote w:type="continuationSeparator" w:id="0">
    <w:p w14:paraId="76512C77" w14:textId="77777777" w:rsidR="002300D1" w:rsidRDefault="002300D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06"/>
      <w:gridCol w:w="6354"/>
    </w:tblGrid>
    <w:tr w:rsidR="00B337A2" w:rsidRPr="0083675E" w14:paraId="0AE5CF28" w14:textId="77777777" w:rsidTr="00384B05">
      <w:trPr>
        <w:trHeight w:val="990"/>
      </w:trPr>
      <w:tc>
        <w:tcPr>
          <w:tcW w:w="1350" w:type="dxa"/>
          <w:vAlign w:val="center"/>
        </w:tcPr>
        <w:p w14:paraId="39DB4755" w14:textId="7443E637" w:rsidR="00B337A2" w:rsidRPr="0083675E" w:rsidRDefault="0083675E" w:rsidP="00637200">
          <w:pPr>
            <w:pStyle w:val="Header"/>
            <w:rPr>
              <w:rFonts w:ascii="Times New Roman" w:hAnsi="Times New Roman"/>
            </w:rPr>
          </w:pPr>
          <w:r w:rsidRPr="0083675E">
            <w:rPr>
              <w:rFonts w:ascii="Times New Roman" w:hAnsi="Times New Roman"/>
              <w:noProof/>
            </w:rPr>
            <w:drawing>
              <wp:inline distT="0" distB="0" distL="0" distR="0" wp14:anchorId="6BE3CBE1" wp14:editId="1F99919F">
                <wp:extent cx="1765435" cy="695325"/>
                <wp:effectExtent l="0" t="0" r="6350" b="0"/>
                <wp:docPr id="1" name="Picture 1" descr="Dalhousie Undergraduate Physics Socie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lhousie Undergraduate Physics Socie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3732" cy="698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C4C6C5C" w14:textId="58AB8A3A" w:rsidR="00B337A2" w:rsidRPr="0083675E" w:rsidRDefault="0083675E" w:rsidP="0083675E">
          <w:pPr>
            <w:pStyle w:val="Header"/>
            <w:jc w:val="center"/>
            <w:rPr>
              <w:rFonts w:ascii="Times New Roman" w:hAnsi="Times New Roman"/>
              <w:highlight w:val="yellow"/>
            </w:rPr>
          </w:pPr>
          <w:r w:rsidRPr="0083675E">
            <w:rPr>
              <w:rFonts w:ascii="Times New Roman" w:hAnsi="Times New Roman"/>
              <w:color w:val="0A273C" w:themeColor="accent1" w:themeShade="80"/>
            </w:rPr>
            <w:t>Future Universal Navigators (FUN) Membership Form</w:t>
          </w:r>
        </w:p>
      </w:tc>
    </w:tr>
  </w:tbl>
  <w:p w14:paraId="2D48DAD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62663F3"/>
    <w:multiLevelType w:val="hybridMultilevel"/>
    <w:tmpl w:val="714A93AA"/>
    <w:lvl w:ilvl="0" w:tplc="0A3611B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Q1NDc1NTQzBzKNjZR0lIJTi4sz8/NACgxrAYdGDFwsAAAA"/>
  </w:docVars>
  <w:rsids>
    <w:rsidRoot w:val="0083675E"/>
    <w:rsid w:val="000172E5"/>
    <w:rsid w:val="00052382"/>
    <w:rsid w:val="000540BD"/>
    <w:rsid w:val="0006568A"/>
    <w:rsid w:val="00076F0F"/>
    <w:rsid w:val="0008155F"/>
    <w:rsid w:val="00084253"/>
    <w:rsid w:val="000D1F49"/>
    <w:rsid w:val="001727CA"/>
    <w:rsid w:val="001800AB"/>
    <w:rsid w:val="001D11BD"/>
    <w:rsid w:val="002300D1"/>
    <w:rsid w:val="002C56E6"/>
    <w:rsid w:val="00311D4F"/>
    <w:rsid w:val="00312E57"/>
    <w:rsid w:val="0034390E"/>
    <w:rsid w:val="00344849"/>
    <w:rsid w:val="00361E11"/>
    <w:rsid w:val="003769BA"/>
    <w:rsid w:val="003F0847"/>
    <w:rsid w:val="0040090B"/>
    <w:rsid w:val="0046302A"/>
    <w:rsid w:val="00487D2D"/>
    <w:rsid w:val="004907B8"/>
    <w:rsid w:val="004D5D62"/>
    <w:rsid w:val="005112D0"/>
    <w:rsid w:val="00521C44"/>
    <w:rsid w:val="00577E06"/>
    <w:rsid w:val="00583334"/>
    <w:rsid w:val="005A3BF7"/>
    <w:rsid w:val="005F2035"/>
    <w:rsid w:val="005F7990"/>
    <w:rsid w:val="006145D8"/>
    <w:rsid w:val="00637200"/>
    <w:rsid w:val="0063739C"/>
    <w:rsid w:val="00662B0C"/>
    <w:rsid w:val="007147D7"/>
    <w:rsid w:val="00770F25"/>
    <w:rsid w:val="007743D9"/>
    <w:rsid w:val="007A35A8"/>
    <w:rsid w:val="007B0A85"/>
    <w:rsid w:val="007C6A52"/>
    <w:rsid w:val="0082043E"/>
    <w:rsid w:val="0083675E"/>
    <w:rsid w:val="00846B76"/>
    <w:rsid w:val="008C34F0"/>
    <w:rsid w:val="008E203A"/>
    <w:rsid w:val="0091229C"/>
    <w:rsid w:val="00940E73"/>
    <w:rsid w:val="009571FB"/>
    <w:rsid w:val="0098597D"/>
    <w:rsid w:val="009A086F"/>
    <w:rsid w:val="009F4CED"/>
    <w:rsid w:val="009F619A"/>
    <w:rsid w:val="009F6DDE"/>
    <w:rsid w:val="00A370A8"/>
    <w:rsid w:val="00B02A99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00BE"/>
    <w:rsid w:val="00D16163"/>
    <w:rsid w:val="00DA4714"/>
    <w:rsid w:val="00DB3FAD"/>
    <w:rsid w:val="00DC71EC"/>
    <w:rsid w:val="00E578C4"/>
    <w:rsid w:val="00E61C09"/>
    <w:rsid w:val="00E83F1C"/>
    <w:rsid w:val="00EB3B58"/>
    <w:rsid w:val="00EB4A27"/>
    <w:rsid w:val="00EC7359"/>
    <w:rsid w:val="00EE3054"/>
    <w:rsid w:val="00F00606"/>
    <w:rsid w:val="00F01256"/>
    <w:rsid w:val="00F34E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DEB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GridTable5Dark-Accent2">
    <w:name w:val="Grid Table 5 Dark Accent 2"/>
    <w:basedOn w:val="TableNormal"/>
    <w:uiPriority w:val="50"/>
    <w:rsid w:val="008367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7743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7743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paragraph" w:styleId="ListParagraph">
    <w:name w:val="List Paragraph"/>
    <w:basedOn w:val="Normal"/>
    <w:uiPriority w:val="34"/>
    <w:semiHidden/>
    <w:qFormat/>
    <w:rsid w:val="00054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mstu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1885E2533E48B783081387F732B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B1E-86FD-453D-AA54-E2A0963E5867}"/>
      </w:docPartPr>
      <w:docPartBody>
        <w:p w:rsidR="001C65DC" w:rsidRDefault="009229A0">
          <w:pPr>
            <w:pStyle w:val="521885E2533E48B783081387F732B26C"/>
          </w:pPr>
          <w:r w:rsidRPr="006145D8">
            <w:t>First Name</w:t>
          </w:r>
        </w:p>
      </w:docPartBody>
    </w:docPart>
    <w:docPart>
      <w:docPartPr>
        <w:name w:val="42E5FC3941564F5C8166E4F57EE61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C95A2-5E71-4AC4-893F-95735B21F3B4}"/>
      </w:docPartPr>
      <w:docPartBody>
        <w:p w:rsidR="001C65DC" w:rsidRDefault="009229A0">
          <w:pPr>
            <w:pStyle w:val="42E5FC3941564F5C8166E4F57EE61481"/>
          </w:pPr>
          <w:r w:rsidRPr="006145D8">
            <w:t>Last Name</w:t>
          </w:r>
        </w:p>
      </w:docPartBody>
    </w:docPart>
    <w:docPart>
      <w:docPartPr>
        <w:name w:val="89A3FE49E8BB42EEA14D11156647C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35DD7-F659-49F2-ACB7-F32C3152227B}"/>
      </w:docPartPr>
      <w:docPartBody>
        <w:p w:rsidR="001C65DC" w:rsidRDefault="009229A0">
          <w:pPr>
            <w:pStyle w:val="89A3FE49E8BB42EEA14D11156647C5F5"/>
          </w:pPr>
          <w:r w:rsidRPr="006145D8">
            <w:t>Email</w:t>
          </w:r>
        </w:p>
      </w:docPartBody>
    </w:docPart>
    <w:docPart>
      <w:docPartPr>
        <w:name w:val="8681181CCD1E463B9EC2CBB0BB2A7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629F4-97C6-415D-9D7A-B3BEF72EF725}"/>
      </w:docPartPr>
      <w:docPartBody>
        <w:p w:rsidR="001C65DC" w:rsidRDefault="009229A0" w:rsidP="009229A0">
          <w:pPr>
            <w:pStyle w:val="8681181CCD1E463B9EC2CBB0BB2A75E2"/>
          </w:pPr>
          <w:r w:rsidRPr="006145D8">
            <w:t>First Name</w:t>
          </w:r>
        </w:p>
      </w:docPartBody>
    </w:docPart>
    <w:docPart>
      <w:docPartPr>
        <w:name w:val="6A281F60408440E3ACDBAA10F6F15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B3C5C-AE5E-4766-B332-48AF146B59B5}"/>
      </w:docPartPr>
      <w:docPartBody>
        <w:p w:rsidR="001C65DC" w:rsidRDefault="009229A0" w:rsidP="009229A0">
          <w:pPr>
            <w:pStyle w:val="6A281F60408440E3ACDBAA10F6F1573D"/>
          </w:pPr>
          <w:r w:rsidRPr="006145D8">
            <w:t>Last Name</w:t>
          </w:r>
        </w:p>
      </w:docPartBody>
    </w:docPart>
    <w:docPart>
      <w:docPartPr>
        <w:name w:val="CF92FAEBC2CF49F383682473D195C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09025-0560-45F3-94DF-38CBBA75C61F}"/>
      </w:docPartPr>
      <w:docPartBody>
        <w:p w:rsidR="001C65DC" w:rsidRDefault="009229A0" w:rsidP="009229A0">
          <w:pPr>
            <w:pStyle w:val="CF92FAEBC2CF49F383682473D195CBA8"/>
          </w:pPr>
          <w:r w:rsidRPr="006145D8">
            <w:t>Email</w:t>
          </w:r>
        </w:p>
      </w:docPartBody>
    </w:docPart>
    <w:docPart>
      <w:docPartPr>
        <w:name w:val="E99A75E1A56E4072A890D8EF507B5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2F5C2-5090-4AB1-9A7E-7A6C71413416}"/>
      </w:docPartPr>
      <w:docPartBody>
        <w:p w:rsidR="001C65DC" w:rsidRDefault="009229A0" w:rsidP="009229A0">
          <w:pPr>
            <w:pStyle w:val="E99A75E1A56E4072A890D8EF507B5F03"/>
          </w:pPr>
          <w:r w:rsidRPr="006145D8">
            <w:t>First Name</w:t>
          </w:r>
        </w:p>
      </w:docPartBody>
    </w:docPart>
    <w:docPart>
      <w:docPartPr>
        <w:name w:val="33A13BE61CF7457CA12888C0C7E3E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FC672-AF52-453E-9CAB-8DC3677E7B01}"/>
      </w:docPartPr>
      <w:docPartBody>
        <w:p w:rsidR="001C65DC" w:rsidRDefault="009229A0" w:rsidP="009229A0">
          <w:pPr>
            <w:pStyle w:val="33A13BE61CF7457CA12888C0C7E3E5DD"/>
          </w:pPr>
          <w:r w:rsidRPr="006145D8">
            <w:t>Last Name</w:t>
          </w:r>
        </w:p>
      </w:docPartBody>
    </w:docPart>
    <w:docPart>
      <w:docPartPr>
        <w:name w:val="BE8242B170ED490BAB3905DA78574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469C5-6E90-4C7F-9D5A-A49A213A71B3}"/>
      </w:docPartPr>
      <w:docPartBody>
        <w:p w:rsidR="001C65DC" w:rsidRDefault="009229A0" w:rsidP="009229A0">
          <w:pPr>
            <w:pStyle w:val="BE8242B170ED490BAB3905DA78574F62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9A0"/>
    <w:rsid w:val="001C65DC"/>
    <w:rsid w:val="00803512"/>
    <w:rsid w:val="009229A0"/>
    <w:rsid w:val="00B2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229A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229A0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521885E2533E48B783081387F732B26C">
    <w:name w:val="521885E2533E48B783081387F732B26C"/>
  </w:style>
  <w:style w:type="paragraph" w:customStyle="1" w:styleId="42E5FC3941564F5C8166E4F57EE61481">
    <w:name w:val="42E5FC3941564F5C8166E4F57EE61481"/>
  </w:style>
  <w:style w:type="paragraph" w:customStyle="1" w:styleId="89A3FE49E8BB42EEA14D11156647C5F5">
    <w:name w:val="89A3FE49E8BB42EEA14D11156647C5F5"/>
  </w:style>
  <w:style w:type="paragraph" w:customStyle="1" w:styleId="8681181CCD1E463B9EC2CBB0BB2A75E2">
    <w:name w:val="8681181CCD1E463B9EC2CBB0BB2A75E2"/>
    <w:rsid w:val="009229A0"/>
  </w:style>
  <w:style w:type="paragraph" w:customStyle="1" w:styleId="6A281F60408440E3ACDBAA10F6F1573D">
    <w:name w:val="6A281F60408440E3ACDBAA10F6F1573D"/>
    <w:rsid w:val="009229A0"/>
  </w:style>
  <w:style w:type="paragraph" w:customStyle="1" w:styleId="CF92FAEBC2CF49F383682473D195CBA8">
    <w:name w:val="CF92FAEBC2CF49F383682473D195CBA8"/>
    <w:rsid w:val="009229A0"/>
  </w:style>
  <w:style w:type="paragraph" w:customStyle="1" w:styleId="E99A75E1A56E4072A890D8EF507B5F03">
    <w:name w:val="E99A75E1A56E4072A890D8EF507B5F03"/>
    <w:rsid w:val="009229A0"/>
  </w:style>
  <w:style w:type="paragraph" w:customStyle="1" w:styleId="33A13BE61CF7457CA12888C0C7E3E5DD">
    <w:name w:val="33A13BE61CF7457CA12888C0C7E3E5DD"/>
    <w:rsid w:val="009229A0"/>
  </w:style>
  <w:style w:type="paragraph" w:customStyle="1" w:styleId="BE8242B170ED490BAB3905DA78574F62">
    <w:name w:val="BE8242B170ED490BAB3905DA78574F62"/>
    <w:rsid w:val="009229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2022-03-21T18:25:00Z</dcterms:created>
  <dcterms:modified xsi:type="dcterms:W3CDTF">2022-03-21T18:25:00Z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